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elha"/>
        <w:tblW w:w="9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13"/>
        <w:gridCol w:w="3997"/>
      </w:tblGrid>
      <w:tr w:rsidR="00DA0C82" w:rsidRPr="00C578F6" w14:paraId="696C3236" w14:textId="08510D20" w:rsidTr="00AB04CD">
        <w:trPr>
          <w:trHeight w:val="254"/>
        </w:trPr>
        <w:tc>
          <w:tcPr>
            <w:tcW w:w="5074" w:type="dxa"/>
            <w:tcBorders>
              <w:bottom w:val="single" w:sz="4" w:space="0" w:color="auto"/>
            </w:tcBorders>
          </w:tcPr>
          <w:p w14:paraId="59A9FD6D" w14:textId="057A6D64" w:rsidR="00DA0C82" w:rsidRPr="00C578F6" w:rsidRDefault="00DA0C82" w:rsidP="004016EF">
            <w:pPr>
              <w:rPr>
                <w:lang w:val="en-GB"/>
              </w:rPr>
            </w:pPr>
          </w:p>
        </w:tc>
        <w:tc>
          <w:tcPr>
            <w:tcW w:w="313" w:type="dxa"/>
          </w:tcPr>
          <w:p w14:paraId="5ED25DAB" w14:textId="77777777" w:rsidR="00DA0C82" w:rsidRPr="00C578F6" w:rsidRDefault="00DA0C82" w:rsidP="004016EF">
            <w:pPr>
              <w:rPr>
                <w:b/>
                <w:bCs/>
                <w:lang w:val="en-GB"/>
              </w:rPr>
            </w:pPr>
          </w:p>
        </w:tc>
        <w:tc>
          <w:tcPr>
            <w:tcW w:w="3997" w:type="dxa"/>
            <w:tcBorders>
              <w:bottom w:val="single" w:sz="4" w:space="0" w:color="auto"/>
            </w:tcBorders>
          </w:tcPr>
          <w:p w14:paraId="28714105" w14:textId="44FDFCA7" w:rsidR="00DA0C82" w:rsidRPr="00C578F6" w:rsidRDefault="00DA0C82" w:rsidP="004016EF">
            <w:pPr>
              <w:rPr>
                <w:lang w:val="en-GB"/>
              </w:rPr>
            </w:pPr>
          </w:p>
        </w:tc>
      </w:tr>
      <w:tr w:rsidR="00DA0C82" w14:paraId="03ECB734" w14:textId="1BD81FBB" w:rsidTr="00AB04CD">
        <w:trPr>
          <w:trHeight w:val="264"/>
        </w:trPr>
        <w:tc>
          <w:tcPr>
            <w:tcW w:w="5074" w:type="dxa"/>
            <w:tcBorders>
              <w:top w:val="single" w:sz="4" w:space="0" w:color="auto"/>
            </w:tcBorders>
          </w:tcPr>
          <w:p w14:paraId="76CF25DE" w14:textId="6C859C82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Student Name</w:t>
            </w:r>
          </w:p>
        </w:tc>
        <w:tc>
          <w:tcPr>
            <w:tcW w:w="313" w:type="dxa"/>
          </w:tcPr>
          <w:p w14:paraId="57AFD297" w14:textId="77777777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4D460447" w14:textId="47606281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Parent Name(s)</w:t>
            </w:r>
          </w:p>
        </w:tc>
      </w:tr>
      <w:tr w:rsidR="00DA0C82" w:rsidRPr="00C578F6" w14:paraId="03CFB03A" w14:textId="36D32F64" w:rsidTr="00AB04CD">
        <w:trPr>
          <w:trHeight w:val="264"/>
        </w:trPr>
        <w:tc>
          <w:tcPr>
            <w:tcW w:w="5074" w:type="dxa"/>
            <w:tcBorders>
              <w:bottom w:val="single" w:sz="4" w:space="0" w:color="auto"/>
            </w:tcBorders>
          </w:tcPr>
          <w:p w14:paraId="6709F382" w14:textId="0CD0000A" w:rsidR="00DA0C82" w:rsidRPr="00C578F6" w:rsidRDefault="00DA0C82" w:rsidP="00DA0C82">
            <w:pPr>
              <w:rPr>
                <w:lang w:val="en-GB"/>
              </w:rPr>
            </w:pPr>
          </w:p>
        </w:tc>
        <w:tc>
          <w:tcPr>
            <w:tcW w:w="313" w:type="dxa"/>
          </w:tcPr>
          <w:p w14:paraId="14A09FC6" w14:textId="77777777" w:rsidR="00DA0C82" w:rsidRPr="00C578F6" w:rsidRDefault="00DA0C82" w:rsidP="00DA0C82">
            <w:pPr>
              <w:rPr>
                <w:lang w:val="en-GB"/>
              </w:rPr>
            </w:pPr>
          </w:p>
        </w:tc>
        <w:tc>
          <w:tcPr>
            <w:tcW w:w="3997" w:type="dxa"/>
          </w:tcPr>
          <w:p w14:paraId="5ECDCEB7" w14:textId="0F2EE1FF" w:rsidR="00DA0C82" w:rsidRPr="00C578F6" w:rsidRDefault="00DA0C82" w:rsidP="00DA0C82">
            <w:pPr>
              <w:rPr>
                <w:lang w:val="en-GB"/>
              </w:rPr>
            </w:pPr>
          </w:p>
        </w:tc>
      </w:tr>
      <w:tr w:rsidR="00DA0C82" w:rsidRPr="00DA0C82" w14:paraId="3FBAE7CF" w14:textId="188035F3" w:rsidTr="00AB04CD">
        <w:trPr>
          <w:trHeight w:val="254"/>
        </w:trPr>
        <w:tc>
          <w:tcPr>
            <w:tcW w:w="5074" w:type="dxa"/>
            <w:tcBorders>
              <w:top w:val="single" w:sz="4" w:space="0" w:color="auto"/>
            </w:tcBorders>
          </w:tcPr>
          <w:p w14:paraId="51A8470F" w14:textId="2AEBCEA8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Tutor</w:t>
            </w:r>
          </w:p>
        </w:tc>
        <w:tc>
          <w:tcPr>
            <w:tcW w:w="313" w:type="dxa"/>
          </w:tcPr>
          <w:p w14:paraId="2C06A25C" w14:textId="77777777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</w:tcPr>
          <w:p w14:paraId="09A25B3C" w14:textId="711E21E1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14:paraId="3267EA6C" w14:textId="22E44B76" w:rsidR="004016EF" w:rsidRDefault="004016EF" w:rsidP="004016EF">
      <w:pPr>
        <w:rPr>
          <w:lang w:val="en-GB"/>
        </w:rPr>
      </w:pPr>
      <w:r>
        <w:rPr>
          <w:lang w:val="en-GB"/>
        </w:rPr>
        <w:t xml:space="preserve">This letter is to advise you that as of the </w:t>
      </w:r>
      <w:r w:rsidR="005F46A8">
        <w:rPr>
          <w:lang w:val="en-GB"/>
        </w:rPr>
        <w:t>today</w:t>
      </w:r>
      <w:r>
        <w:rPr>
          <w:lang w:val="en-GB"/>
        </w:rPr>
        <w:t>, you have not</w:t>
      </w:r>
      <w:r w:rsidR="005F46A8">
        <w:rPr>
          <w:lang w:val="en-GB"/>
        </w:rPr>
        <w:t xml:space="preserve"> </w:t>
      </w:r>
      <w:r w:rsidR="00FD33FD">
        <w:rPr>
          <w:lang w:val="en-GB"/>
        </w:rPr>
        <w:t xml:space="preserve">successfully </w:t>
      </w:r>
      <w:r w:rsidR="005F46A8">
        <w:rPr>
          <w:lang w:val="en-GB"/>
        </w:rPr>
        <w:t xml:space="preserve">met </w:t>
      </w:r>
      <w:proofErr w:type="gramStart"/>
      <w:r w:rsidR="005F46A8">
        <w:rPr>
          <w:lang w:val="en-GB"/>
        </w:rPr>
        <w:t>all of</w:t>
      </w:r>
      <w:proofErr w:type="gramEnd"/>
      <w:r w:rsidR="005F46A8">
        <w:rPr>
          <w:lang w:val="en-GB"/>
        </w:rPr>
        <w:t xml:space="preserve"> the </w:t>
      </w:r>
      <w:r>
        <w:rPr>
          <w:lang w:val="en-GB"/>
        </w:rPr>
        <w:t>CAS</w:t>
      </w:r>
      <w:r w:rsidR="005F46A8">
        <w:rPr>
          <w:lang w:val="en-GB"/>
        </w:rPr>
        <w:t xml:space="preserve"> requirements to qualify for the IB Diploma.</w:t>
      </w:r>
      <w:r>
        <w:rPr>
          <w:lang w:val="en-GB"/>
        </w:rPr>
        <w:t xml:space="preserve"> </w:t>
      </w:r>
    </w:p>
    <w:p w14:paraId="738D6E82" w14:textId="13D5570F" w:rsidR="004016EF" w:rsidRPr="00252804" w:rsidRDefault="004016EF" w:rsidP="004016EF">
      <w:pPr>
        <w:rPr>
          <w:sz w:val="18"/>
          <w:szCs w:val="18"/>
          <w:lang w:val="en-GB"/>
        </w:rPr>
      </w:pPr>
    </w:p>
    <w:p w14:paraId="7A79883A" w14:textId="12428831" w:rsidR="004016EF" w:rsidRDefault="004016EF" w:rsidP="004016EF">
      <w:pPr>
        <w:rPr>
          <w:lang w:val="en-GB"/>
        </w:rPr>
      </w:pP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qualify for the IB Diploma, a </w:t>
      </w:r>
      <w:r w:rsidR="00AB04CD">
        <w:rPr>
          <w:lang w:val="en-GB"/>
        </w:rPr>
        <w:t>candidate</w:t>
      </w:r>
      <w:r>
        <w:rPr>
          <w:lang w:val="en-GB"/>
        </w:rPr>
        <w:t xml:space="preserve"> must have:</w:t>
      </w:r>
    </w:p>
    <w:p w14:paraId="1C3B0920" w14:textId="665082C8" w:rsidR="004016EF" w:rsidRPr="004D6CBB" w:rsidRDefault="004016EF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b/>
          <w:bCs/>
          <w:sz w:val="20"/>
          <w:szCs w:val="20"/>
          <w:lang w:val="en-GB"/>
        </w:rPr>
        <w:t>Ongoing and consistent engagement</w:t>
      </w:r>
      <w:r w:rsidRPr="004D6CBB">
        <w:rPr>
          <w:sz w:val="20"/>
          <w:szCs w:val="20"/>
          <w:lang w:val="en-GB"/>
        </w:rPr>
        <w:t xml:space="preserve"> in CAS projects </w:t>
      </w:r>
      <w:r w:rsidR="007A63CC" w:rsidRPr="004D6CBB">
        <w:rPr>
          <w:sz w:val="20"/>
          <w:szCs w:val="20"/>
          <w:lang w:val="en-GB"/>
        </w:rPr>
        <w:t xml:space="preserve">that are real and purposeful, </w:t>
      </w:r>
      <w:r w:rsidRPr="004D6CBB">
        <w:rPr>
          <w:sz w:val="20"/>
          <w:szCs w:val="20"/>
          <w:lang w:val="en-GB"/>
        </w:rPr>
        <w:t>t</w:t>
      </w:r>
      <w:r w:rsidRPr="005F46A8">
        <w:rPr>
          <w:b/>
          <w:bCs/>
          <w:sz w:val="20"/>
          <w:szCs w:val="20"/>
          <w:lang w:val="en-GB"/>
        </w:rPr>
        <w:t>hroughout the 18 months of the Diploma program</w:t>
      </w:r>
      <w:r w:rsidRPr="004D6CBB">
        <w:rPr>
          <w:sz w:val="20"/>
          <w:szCs w:val="20"/>
          <w:lang w:val="en-GB"/>
        </w:rPr>
        <w:t>.</w:t>
      </w:r>
    </w:p>
    <w:p w14:paraId="7CEC907F" w14:textId="340BE414" w:rsidR="004016EF" w:rsidRPr="004D6CBB" w:rsidRDefault="007A63CC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A </w:t>
      </w:r>
      <w:r w:rsidRPr="005F46A8">
        <w:rPr>
          <w:b/>
          <w:bCs/>
          <w:sz w:val="20"/>
          <w:szCs w:val="20"/>
          <w:lang w:val="en-GB"/>
        </w:rPr>
        <w:t>relative balance</w:t>
      </w:r>
      <w:r w:rsidRPr="004D6CBB">
        <w:rPr>
          <w:sz w:val="20"/>
          <w:szCs w:val="20"/>
          <w:lang w:val="en-GB"/>
        </w:rPr>
        <w:t xml:space="preserve"> of Creativity, Physical Activity and Service to the community.</w:t>
      </w:r>
    </w:p>
    <w:p w14:paraId="4739B0DA" w14:textId="1B1DB6D2" w:rsidR="007A63CC" w:rsidRPr="004D6CBB" w:rsidRDefault="00DA0C82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Completed </w:t>
      </w:r>
      <w:r w:rsidRPr="005F46A8">
        <w:rPr>
          <w:b/>
          <w:bCs/>
          <w:sz w:val="20"/>
          <w:szCs w:val="20"/>
          <w:lang w:val="en-GB"/>
        </w:rPr>
        <w:t>a</w:t>
      </w:r>
      <w:r w:rsidR="007A63CC" w:rsidRPr="005F46A8">
        <w:rPr>
          <w:b/>
          <w:bCs/>
          <w:sz w:val="20"/>
          <w:szCs w:val="20"/>
          <w:lang w:val="en-GB"/>
        </w:rPr>
        <w:t xml:space="preserve">t least one major project </w:t>
      </w:r>
      <w:r w:rsidR="007A63CC" w:rsidRPr="004D6CBB">
        <w:rPr>
          <w:sz w:val="20"/>
          <w:szCs w:val="20"/>
          <w:lang w:val="en-GB"/>
        </w:rPr>
        <w:t>that is collaborative with at least one other Diploma candidate</w:t>
      </w:r>
      <w:r w:rsidRPr="004D6CBB">
        <w:rPr>
          <w:sz w:val="20"/>
          <w:szCs w:val="20"/>
          <w:lang w:val="en-GB"/>
        </w:rPr>
        <w:t>, is long-term and includes</w:t>
      </w:r>
      <w:r w:rsidR="00FD33FD">
        <w:rPr>
          <w:sz w:val="20"/>
          <w:szCs w:val="20"/>
          <w:lang w:val="en-GB"/>
        </w:rPr>
        <w:t xml:space="preserve"> at least</w:t>
      </w:r>
      <w:r w:rsidRPr="004D6CBB">
        <w:rPr>
          <w:sz w:val="20"/>
          <w:szCs w:val="20"/>
          <w:lang w:val="en-GB"/>
        </w:rPr>
        <w:t xml:space="preserve"> two areas</w:t>
      </w:r>
      <w:r w:rsidR="00FD33FD">
        <w:rPr>
          <w:sz w:val="20"/>
          <w:szCs w:val="20"/>
          <w:lang w:val="en-GB"/>
        </w:rPr>
        <w:t xml:space="preserve">: </w:t>
      </w:r>
      <w:r w:rsidRPr="004D6CBB">
        <w:rPr>
          <w:sz w:val="20"/>
          <w:szCs w:val="20"/>
          <w:lang w:val="en-GB"/>
        </w:rPr>
        <w:t>Creativity, Activity and / or Service</w:t>
      </w:r>
      <w:r w:rsidR="007A63CC" w:rsidRPr="004D6CBB">
        <w:rPr>
          <w:sz w:val="20"/>
          <w:szCs w:val="20"/>
          <w:lang w:val="en-GB"/>
        </w:rPr>
        <w:t>.</w:t>
      </w:r>
    </w:p>
    <w:p w14:paraId="6BEA03DD" w14:textId="75F1038C" w:rsidR="004016EF" w:rsidRPr="004D6CBB" w:rsidRDefault="004016EF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b/>
          <w:bCs/>
          <w:sz w:val="20"/>
          <w:szCs w:val="20"/>
          <w:lang w:val="en-GB"/>
        </w:rPr>
        <w:t xml:space="preserve">Ongoing </w:t>
      </w:r>
      <w:r w:rsidR="00DA0C82" w:rsidRPr="005F46A8">
        <w:rPr>
          <w:b/>
          <w:bCs/>
          <w:sz w:val="20"/>
          <w:szCs w:val="20"/>
          <w:lang w:val="en-GB"/>
        </w:rPr>
        <w:t>reflection</w:t>
      </w:r>
      <w:r w:rsidR="00DA0C82" w:rsidRPr="004D6CBB">
        <w:rPr>
          <w:sz w:val="20"/>
          <w:szCs w:val="20"/>
          <w:lang w:val="en-GB"/>
        </w:rPr>
        <w:t xml:space="preserve"> on </w:t>
      </w:r>
      <w:r w:rsidRPr="004D6CBB">
        <w:rPr>
          <w:sz w:val="20"/>
          <w:szCs w:val="20"/>
          <w:lang w:val="en-GB"/>
        </w:rPr>
        <w:t xml:space="preserve">engagement </w:t>
      </w:r>
      <w:r w:rsidR="00DA0C82" w:rsidRPr="004D6CBB">
        <w:rPr>
          <w:sz w:val="20"/>
          <w:szCs w:val="20"/>
          <w:lang w:val="en-GB"/>
        </w:rPr>
        <w:t xml:space="preserve">in each project, </w:t>
      </w:r>
      <w:r w:rsidR="007A63CC" w:rsidRPr="004D6CBB">
        <w:rPr>
          <w:sz w:val="20"/>
          <w:szCs w:val="20"/>
          <w:lang w:val="en-GB"/>
        </w:rPr>
        <w:t>that demonstrates</w:t>
      </w:r>
      <w:r w:rsidRPr="004D6CBB">
        <w:rPr>
          <w:sz w:val="20"/>
          <w:szCs w:val="20"/>
          <w:lang w:val="en-GB"/>
        </w:rPr>
        <w:t xml:space="preserve"> </w:t>
      </w:r>
      <w:r w:rsidR="007A63CC" w:rsidRPr="004D6CBB">
        <w:rPr>
          <w:sz w:val="20"/>
          <w:szCs w:val="20"/>
          <w:lang w:val="en-GB"/>
        </w:rPr>
        <w:t xml:space="preserve">thoughtful consideration of </w:t>
      </w:r>
      <w:r w:rsidRPr="004D6CBB">
        <w:rPr>
          <w:sz w:val="20"/>
          <w:szCs w:val="20"/>
          <w:lang w:val="en-GB"/>
        </w:rPr>
        <w:t xml:space="preserve">personal growth by addressing </w:t>
      </w:r>
      <w:proofErr w:type="gramStart"/>
      <w:r w:rsidR="007A63CC" w:rsidRPr="004D6CBB">
        <w:rPr>
          <w:sz w:val="20"/>
          <w:szCs w:val="20"/>
          <w:lang w:val="en-GB"/>
        </w:rPr>
        <w:t>all of</w:t>
      </w:r>
      <w:proofErr w:type="gramEnd"/>
      <w:r w:rsidR="007A63CC" w:rsidRPr="004D6CBB">
        <w:rPr>
          <w:sz w:val="20"/>
          <w:szCs w:val="20"/>
          <w:lang w:val="en-GB"/>
        </w:rPr>
        <w:t xml:space="preserve"> </w:t>
      </w:r>
      <w:r w:rsidRPr="004D6CBB">
        <w:rPr>
          <w:sz w:val="20"/>
          <w:szCs w:val="20"/>
          <w:lang w:val="en-GB"/>
        </w:rPr>
        <w:t>the Learning Objectives</w:t>
      </w:r>
      <w:r w:rsidR="007A63CC" w:rsidRPr="004D6CBB">
        <w:rPr>
          <w:sz w:val="20"/>
          <w:szCs w:val="20"/>
          <w:lang w:val="en-GB"/>
        </w:rPr>
        <w:t xml:space="preserve"> in a meaningful way.</w:t>
      </w:r>
    </w:p>
    <w:p w14:paraId="3AD38F91" w14:textId="77777777" w:rsidR="005F29B2" w:rsidRDefault="007A63CC" w:rsidP="005F29B2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>Submi</w:t>
      </w:r>
      <w:r w:rsidR="00DA0C82" w:rsidRPr="004D6CBB">
        <w:rPr>
          <w:sz w:val="20"/>
          <w:szCs w:val="20"/>
          <w:lang w:val="en-GB"/>
        </w:rPr>
        <w:t xml:space="preserve">tted </w:t>
      </w:r>
      <w:r w:rsidRPr="004D6CBB">
        <w:rPr>
          <w:sz w:val="20"/>
          <w:szCs w:val="20"/>
          <w:lang w:val="en-GB"/>
        </w:rPr>
        <w:t xml:space="preserve">a </w:t>
      </w:r>
      <w:r w:rsidRPr="005F46A8">
        <w:rPr>
          <w:b/>
          <w:bCs/>
          <w:sz w:val="20"/>
          <w:szCs w:val="20"/>
          <w:lang w:val="en-GB"/>
        </w:rPr>
        <w:t>well-structured portfolio</w:t>
      </w:r>
      <w:r w:rsidRPr="004D6CBB">
        <w:rPr>
          <w:sz w:val="20"/>
          <w:szCs w:val="20"/>
          <w:lang w:val="en-GB"/>
        </w:rPr>
        <w:t xml:space="preserve"> that illustrates how each learning objective </w:t>
      </w:r>
      <w:r w:rsidR="00DA0C82" w:rsidRPr="004D6CBB">
        <w:rPr>
          <w:sz w:val="20"/>
          <w:szCs w:val="20"/>
          <w:lang w:val="en-GB"/>
        </w:rPr>
        <w:t>has been</w:t>
      </w:r>
      <w:r w:rsidRPr="004D6CBB">
        <w:rPr>
          <w:sz w:val="20"/>
          <w:szCs w:val="20"/>
          <w:lang w:val="en-GB"/>
        </w:rPr>
        <w:t xml:space="preserve"> addressed through the CAS projects.</w:t>
      </w:r>
      <w:r w:rsidR="005F29B2" w:rsidRPr="005F29B2">
        <w:rPr>
          <w:sz w:val="20"/>
          <w:szCs w:val="20"/>
          <w:lang w:val="en-GB"/>
        </w:rPr>
        <w:t xml:space="preserve"> </w:t>
      </w:r>
    </w:p>
    <w:p w14:paraId="260A3479" w14:textId="514A3655" w:rsidR="007A63CC" w:rsidRPr="005F29B2" w:rsidRDefault="005F29B2" w:rsidP="005F29B2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Completed </w:t>
      </w:r>
      <w:r w:rsidRPr="005F46A8">
        <w:rPr>
          <w:b/>
          <w:bCs/>
          <w:sz w:val="20"/>
          <w:szCs w:val="20"/>
          <w:lang w:val="en-GB"/>
        </w:rPr>
        <w:t>all required interviews.</w:t>
      </w:r>
    </w:p>
    <w:p w14:paraId="099B870F" w14:textId="21D45974" w:rsidR="00AB04CD" w:rsidRPr="008E7BF3" w:rsidRDefault="00AB04CD" w:rsidP="00DA0C82">
      <w:pPr>
        <w:rPr>
          <w:sz w:val="20"/>
          <w:szCs w:val="20"/>
          <w:lang w:val="en-GB"/>
        </w:rPr>
      </w:pPr>
    </w:p>
    <w:p w14:paraId="6A787567" w14:textId="10DC12CD" w:rsidR="004D6CBB" w:rsidRPr="005F46A8" w:rsidRDefault="004D6CBB" w:rsidP="00DA0C82">
      <w:pPr>
        <w:rPr>
          <w:i/>
          <w:iCs/>
          <w:color w:val="FF0000"/>
          <w:sz w:val="20"/>
          <w:szCs w:val="20"/>
          <w:lang w:val="en-GB"/>
        </w:rPr>
      </w:pPr>
      <w:r>
        <w:rPr>
          <w:lang w:val="en-GB"/>
        </w:rPr>
        <w:t xml:space="preserve">The highlighted points </w:t>
      </w:r>
      <w:r w:rsidR="005F29B2">
        <w:rPr>
          <w:lang w:val="en-GB"/>
        </w:rPr>
        <w:t>below</w:t>
      </w:r>
      <w:r w:rsidR="00FD33FD">
        <w:rPr>
          <w:lang w:val="en-GB"/>
        </w:rPr>
        <w:t xml:space="preserve"> have not </w:t>
      </w:r>
      <w:r>
        <w:rPr>
          <w:lang w:val="en-GB"/>
        </w:rPr>
        <w:t>be</w:t>
      </w:r>
      <w:r w:rsidR="00FD33FD">
        <w:rPr>
          <w:lang w:val="en-GB"/>
        </w:rPr>
        <w:t>en</w:t>
      </w:r>
      <w:r>
        <w:rPr>
          <w:lang w:val="en-GB"/>
        </w:rPr>
        <w:t xml:space="preserve"> addressed.</w:t>
      </w:r>
      <w:r w:rsidR="005F46A8">
        <w:rPr>
          <w:lang w:val="en-GB"/>
        </w:rPr>
        <w:t xml:space="preserve"> 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>(</w:t>
      </w:r>
      <w:r w:rsidR="005F46A8" w:rsidRPr="005F46A8">
        <w:rPr>
          <w:b/>
          <w:bCs/>
          <w:i/>
          <w:iCs/>
          <w:color w:val="FF0000"/>
          <w:sz w:val="20"/>
          <w:szCs w:val="20"/>
          <w:u w:val="single"/>
          <w:lang w:val="en-GB"/>
        </w:rPr>
        <w:t>Advisor: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 xml:space="preserve"> Please </w:t>
      </w:r>
      <w:r w:rsidR="00FD33FD">
        <w:rPr>
          <w:i/>
          <w:iCs/>
          <w:color w:val="FF0000"/>
          <w:sz w:val="20"/>
          <w:szCs w:val="20"/>
          <w:lang w:val="en-GB"/>
        </w:rPr>
        <w:t>indicate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 xml:space="preserve"> the </w:t>
      </w:r>
      <w:r w:rsidR="00C578F6">
        <w:rPr>
          <w:i/>
          <w:iCs/>
          <w:color w:val="FF0000"/>
          <w:sz w:val="20"/>
          <w:szCs w:val="20"/>
          <w:lang w:val="en-GB"/>
        </w:rPr>
        <w:t>elements that still need to be addressed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>.)</w:t>
      </w:r>
    </w:p>
    <w:p w14:paraId="19C95768" w14:textId="438A0938" w:rsidR="004D6CBB" w:rsidRPr="005F46A8" w:rsidRDefault="00C578F6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Documentation to demonstrate eighteen (</w:t>
      </w:r>
      <w:r w:rsidR="00FD33FD">
        <w:rPr>
          <w:sz w:val="20"/>
          <w:szCs w:val="20"/>
          <w:lang w:val="en-GB"/>
        </w:rPr>
        <w:t>18</w:t>
      </w:r>
      <w:r>
        <w:rPr>
          <w:sz w:val="20"/>
          <w:szCs w:val="20"/>
          <w:lang w:val="en-GB"/>
        </w:rPr>
        <w:t>)</w:t>
      </w:r>
      <w:r w:rsidR="00FD33FD">
        <w:rPr>
          <w:sz w:val="20"/>
          <w:szCs w:val="20"/>
          <w:lang w:val="en-GB"/>
        </w:rPr>
        <w:t xml:space="preserve"> months of meaningful</w:t>
      </w:r>
      <w:r w:rsidR="00FD33FD" w:rsidRPr="005F46A8">
        <w:rPr>
          <w:sz w:val="20"/>
          <w:szCs w:val="20"/>
          <w:lang w:val="en-GB"/>
        </w:rPr>
        <w:t xml:space="preserve"> engagement</w:t>
      </w:r>
      <w:r>
        <w:rPr>
          <w:sz w:val="20"/>
          <w:szCs w:val="20"/>
          <w:lang w:val="en-GB"/>
        </w:rPr>
        <w:t xml:space="preserve"> is incomplete</w:t>
      </w:r>
      <w:r w:rsidR="004D6CBB" w:rsidRPr="005F46A8">
        <w:rPr>
          <w:sz w:val="20"/>
          <w:szCs w:val="20"/>
          <w:lang w:val="en-GB"/>
        </w:rPr>
        <w:t xml:space="preserve">. </w:t>
      </w:r>
    </w:p>
    <w:p w14:paraId="5C2AEF45" w14:textId="0721BB93" w:rsidR="004D6CBB" w:rsidRPr="005F46A8" w:rsidRDefault="00C578F6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A</w:t>
      </w:r>
      <w:r w:rsidR="00FD33FD">
        <w:rPr>
          <w:sz w:val="20"/>
          <w:szCs w:val="20"/>
          <w:lang w:val="en-GB"/>
        </w:rPr>
        <w:t xml:space="preserve"> </w:t>
      </w:r>
      <w:r w:rsidR="005F46A8" w:rsidRPr="005F46A8">
        <w:rPr>
          <w:sz w:val="20"/>
          <w:szCs w:val="20"/>
          <w:lang w:val="en-GB"/>
        </w:rPr>
        <w:t>relative</w:t>
      </w:r>
      <w:r w:rsidR="004D6CBB" w:rsidRPr="005F46A8">
        <w:rPr>
          <w:sz w:val="20"/>
          <w:szCs w:val="20"/>
          <w:lang w:val="en-GB"/>
        </w:rPr>
        <w:t xml:space="preserve"> balance of Creativity, Activity and Service</w:t>
      </w:r>
      <w:r>
        <w:rPr>
          <w:sz w:val="20"/>
          <w:szCs w:val="20"/>
          <w:lang w:val="en-GB"/>
        </w:rPr>
        <w:t xml:space="preserve"> has not been demonstrated</w:t>
      </w:r>
      <w:r w:rsidR="004D6CBB" w:rsidRPr="005F46A8">
        <w:rPr>
          <w:sz w:val="20"/>
          <w:szCs w:val="20"/>
          <w:lang w:val="en-GB"/>
        </w:rPr>
        <w:t>.</w:t>
      </w:r>
    </w:p>
    <w:p w14:paraId="762A16A2" w14:textId="70953D9D" w:rsidR="004D6CBB" w:rsidRPr="005F46A8" w:rsidRDefault="00FD33FD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A </w:t>
      </w:r>
      <w:r w:rsidR="004D6CBB" w:rsidRPr="005F46A8">
        <w:rPr>
          <w:sz w:val="20"/>
          <w:szCs w:val="20"/>
          <w:lang w:val="en-GB"/>
        </w:rPr>
        <w:t>major project</w:t>
      </w:r>
      <w:r w:rsidR="005F29B2" w:rsidRPr="005F46A8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has not been</w:t>
      </w:r>
      <w:r w:rsidR="005F29B2" w:rsidRPr="005F46A8">
        <w:rPr>
          <w:sz w:val="20"/>
          <w:szCs w:val="20"/>
          <w:lang w:val="en-GB"/>
        </w:rPr>
        <w:t xml:space="preserve"> completed.</w:t>
      </w:r>
    </w:p>
    <w:p w14:paraId="47B34C9F" w14:textId="27D1DB17" w:rsidR="004D6CBB" w:rsidRPr="005F46A8" w:rsidRDefault="00C578F6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R</w:t>
      </w:r>
      <w:r w:rsidR="005F29B2" w:rsidRPr="005F46A8">
        <w:rPr>
          <w:sz w:val="20"/>
          <w:szCs w:val="20"/>
          <w:lang w:val="en-GB"/>
        </w:rPr>
        <w:t xml:space="preserve">eflection and evidence </w:t>
      </w:r>
      <w:r w:rsidR="00FD33FD">
        <w:rPr>
          <w:sz w:val="20"/>
          <w:szCs w:val="20"/>
          <w:lang w:val="en-GB"/>
        </w:rPr>
        <w:t>on</w:t>
      </w:r>
      <w:r w:rsidR="005F29B2" w:rsidRPr="005F46A8">
        <w:rPr>
          <w:sz w:val="20"/>
          <w:szCs w:val="20"/>
          <w:lang w:val="en-GB"/>
        </w:rPr>
        <w:t xml:space="preserve"> Managebac</w:t>
      </w:r>
      <w:r w:rsidR="00FD33FD">
        <w:rPr>
          <w:sz w:val="20"/>
          <w:szCs w:val="20"/>
          <w:lang w:val="en-GB"/>
        </w:rPr>
        <w:t xml:space="preserve"> </w:t>
      </w:r>
      <w:proofErr w:type="gramStart"/>
      <w:r>
        <w:rPr>
          <w:sz w:val="20"/>
          <w:szCs w:val="20"/>
          <w:lang w:val="en-GB"/>
        </w:rPr>
        <w:t>does</w:t>
      </w:r>
      <w:proofErr w:type="gramEnd"/>
      <w:r>
        <w:rPr>
          <w:sz w:val="20"/>
          <w:szCs w:val="20"/>
          <w:lang w:val="en-GB"/>
        </w:rPr>
        <w:t xml:space="preserve"> not demonstrate </w:t>
      </w:r>
      <w:r>
        <w:rPr>
          <w:b/>
          <w:bCs/>
          <w:sz w:val="20"/>
          <w:szCs w:val="20"/>
          <w:lang w:val="en-GB"/>
        </w:rPr>
        <w:t>ongoing</w:t>
      </w:r>
      <w:r>
        <w:rPr>
          <w:sz w:val="20"/>
          <w:szCs w:val="20"/>
          <w:lang w:val="en-GB"/>
        </w:rPr>
        <w:t xml:space="preserve"> </w:t>
      </w:r>
      <w:r w:rsidR="004D6CBB" w:rsidRPr="005F46A8">
        <w:rPr>
          <w:sz w:val="20"/>
          <w:szCs w:val="20"/>
          <w:lang w:val="en-GB"/>
        </w:rPr>
        <w:t>engagement in each project</w:t>
      </w:r>
      <w:r w:rsidR="005F29B2" w:rsidRPr="005F46A8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or </w:t>
      </w:r>
      <w:r>
        <w:rPr>
          <w:b/>
          <w:bCs/>
          <w:sz w:val="20"/>
          <w:szCs w:val="20"/>
          <w:lang w:val="en-GB"/>
        </w:rPr>
        <w:t>meaningful</w:t>
      </w:r>
      <w:r w:rsidR="004D6CBB" w:rsidRPr="00FD33FD">
        <w:rPr>
          <w:b/>
          <w:bCs/>
          <w:sz w:val="20"/>
          <w:szCs w:val="20"/>
          <w:lang w:val="en-GB"/>
        </w:rPr>
        <w:t xml:space="preserve"> consideration of personal growth</w:t>
      </w:r>
      <w:r w:rsidR="004D6CBB" w:rsidRPr="005F46A8">
        <w:rPr>
          <w:sz w:val="20"/>
          <w:szCs w:val="20"/>
          <w:lang w:val="en-GB"/>
        </w:rPr>
        <w:t xml:space="preserve"> </w:t>
      </w:r>
      <w:r w:rsidR="00FD33FD">
        <w:rPr>
          <w:sz w:val="20"/>
          <w:szCs w:val="20"/>
          <w:lang w:val="en-GB"/>
        </w:rPr>
        <w:t xml:space="preserve">to </w:t>
      </w:r>
      <w:r w:rsidR="004D6CBB" w:rsidRPr="005F46A8">
        <w:rPr>
          <w:sz w:val="20"/>
          <w:szCs w:val="20"/>
          <w:lang w:val="en-GB"/>
        </w:rPr>
        <w:t xml:space="preserve">address </w:t>
      </w:r>
      <w:r w:rsidR="004D6CBB" w:rsidRPr="00FD33FD">
        <w:rPr>
          <w:b/>
          <w:bCs/>
          <w:sz w:val="20"/>
          <w:szCs w:val="20"/>
          <w:lang w:val="en-GB"/>
        </w:rPr>
        <w:t>all</w:t>
      </w:r>
      <w:r w:rsidR="004D6CBB" w:rsidRPr="005F46A8">
        <w:rPr>
          <w:sz w:val="20"/>
          <w:szCs w:val="20"/>
          <w:lang w:val="en-GB"/>
        </w:rPr>
        <w:t xml:space="preserve"> of the Learning Objectives</w:t>
      </w:r>
      <w:r>
        <w:rPr>
          <w:sz w:val="20"/>
          <w:szCs w:val="20"/>
          <w:lang w:val="en-GB"/>
        </w:rPr>
        <w:t>.</w:t>
      </w:r>
    </w:p>
    <w:p w14:paraId="4AE4EB3E" w14:textId="4FDFD54A" w:rsidR="005F29B2" w:rsidRDefault="005F29B2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>A</w:t>
      </w:r>
      <w:r w:rsidR="00FD33FD">
        <w:rPr>
          <w:sz w:val="20"/>
          <w:szCs w:val="20"/>
          <w:lang w:val="en-GB"/>
        </w:rPr>
        <w:t xml:space="preserve"> summative, </w:t>
      </w:r>
      <w:r w:rsidR="004D6CBB" w:rsidRPr="005F46A8">
        <w:rPr>
          <w:sz w:val="20"/>
          <w:szCs w:val="20"/>
          <w:lang w:val="en-GB"/>
        </w:rPr>
        <w:t xml:space="preserve">portfolio </w:t>
      </w:r>
      <w:r w:rsidR="00FD33FD">
        <w:rPr>
          <w:sz w:val="20"/>
          <w:szCs w:val="20"/>
          <w:lang w:val="en-GB"/>
        </w:rPr>
        <w:t>has not been submitted</w:t>
      </w:r>
      <w:r w:rsidR="00C578F6">
        <w:rPr>
          <w:sz w:val="20"/>
          <w:szCs w:val="20"/>
          <w:lang w:val="en-GB"/>
        </w:rPr>
        <w:t xml:space="preserve"> or does not meet the content or structural requirements.</w:t>
      </w:r>
    </w:p>
    <w:p w14:paraId="611D9BC5" w14:textId="2FF16FAE" w:rsidR="00FD33FD" w:rsidRPr="005F46A8" w:rsidRDefault="00FD33FD" w:rsidP="00C578F6">
      <w:pPr>
        <w:pStyle w:val="PargrafodaLista"/>
        <w:numPr>
          <w:ilvl w:val="0"/>
          <w:numId w:val="3"/>
        </w:num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One or more required interviews has not been completed.</w:t>
      </w:r>
    </w:p>
    <w:p w14:paraId="0E914DB2" w14:textId="77777777" w:rsidR="005F46A8" w:rsidRPr="005F46A8" w:rsidRDefault="005F46A8" w:rsidP="005F46A8">
      <w:pPr>
        <w:pStyle w:val="PargrafodaLista"/>
        <w:ind w:left="360"/>
        <w:rPr>
          <w:lang w:val="en-GB"/>
        </w:rPr>
      </w:pPr>
    </w:p>
    <w:p w14:paraId="70CE83F4" w14:textId="2B3CA056" w:rsidR="005F29B2" w:rsidRPr="0064795C" w:rsidRDefault="005F29B2" w:rsidP="005F29B2">
      <w:pPr>
        <w:rPr>
          <w:color w:val="FF0000"/>
          <w:lang w:val="en-GB"/>
        </w:rPr>
      </w:pPr>
      <w:r w:rsidRPr="0064795C">
        <w:rPr>
          <w:color w:val="FF0000"/>
          <w:lang w:val="en-GB"/>
        </w:rPr>
        <w:t>The</w:t>
      </w:r>
      <w:r w:rsidR="00C578F6" w:rsidRPr="0064795C">
        <w:rPr>
          <w:color w:val="FF0000"/>
          <w:lang w:val="en-GB"/>
        </w:rPr>
        <w:t xml:space="preserve"> final</w:t>
      </w:r>
      <w:r w:rsidRPr="0064795C">
        <w:rPr>
          <w:color w:val="FF0000"/>
          <w:lang w:val="en-GB"/>
        </w:rPr>
        <w:t xml:space="preserve"> deadline to </w:t>
      </w:r>
      <w:r w:rsidR="005F46A8" w:rsidRPr="0064795C">
        <w:rPr>
          <w:color w:val="FF0000"/>
          <w:lang w:val="en-GB"/>
        </w:rPr>
        <w:t>address these issues</w:t>
      </w:r>
      <w:r w:rsidRPr="0064795C">
        <w:rPr>
          <w:color w:val="FF0000"/>
          <w:lang w:val="en-GB"/>
        </w:rPr>
        <w:t xml:space="preserve"> is: ____________________</w:t>
      </w:r>
    </w:p>
    <w:p w14:paraId="1D8C23EA" w14:textId="0C55CD70" w:rsidR="008E7BF3" w:rsidRPr="0064795C" w:rsidRDefault="005F46A8" w:rsidP="008E7BF3">
      <w:pPr>
        <w:rPr>
          <w:color w:val="FF0000"/>
          <w:sz w:val="20"/>
          <w:szCs w:val="20"/>
          <w:lang w:val="en-GB"/>
        </w:rPr>
      </w:pPr>
      <w:r w:rsidRPr="0064795C">
        <w:rPr>
          <w:color w:val="FF0000"/>
          <w:sz w:val="20"/>
          <w:szCs w:val="20"/>
          <w:lang w:val="en-GB"/>
        </w:rPr>
        <w:t xml:space="preserve">If these issues are </w:t>
      </w:r>
      <w:r w:rsidR="00C578F6" w:rsidRPr="0064795C">
        <w:rPr>
          <w:color w:val="FF0000"/>
          <w:sz w:val="20"/>
          <w:szCs w:val="20"/>
          <w:lang w:val="en-GB"/>
        </w:rPr>
        <w:t xml:space="preserve">NOT </w:t>
      </w:r>
      <w:r w:rsidRPr="0064795C">
        <w:rPr>
          <w:color w:val="FF0000"/>
          <w:sz w:val="20"/>
          <w:szCs w:val="20"/>
          <w:lang w:val="en-GB"/>
        </w:rPr>
        <w:t xml:space="preserve">addressed, </w:t>
      </w:r>
      <w:r w:rsidR="00C578F6" w:rsidRPr="0064795C">
        <w:rPr>
          <w:color w:val="FF0000"/>
          <w:sz w:val="20"/>
          <w:szCs w:val="20"/>
          <w:lang w:val="en-GB"/>
        </w:rPr>
        <w:t xml:space="preserve">by the deadline, you are advised that you have twelve (12) months from the date of exams to complete </w:t>
      </w:r>
      <w:r w:rsidRPr="0064795C">
        <w:rPr>
          <w:color w:val="FF0000"/>
          <w:sz w:val="20"/>
          <w:szCs w:val="20"/>
          <w:lang w:val="en-GB"/>
        </w:rPr>
        <w:t xml:space="preserve">the </w:t>
      </w:r>
      <w:r w:rsidR="008E7BF3" w:rsidRPr="0064795C">
        <w:rPr>
          <w:color w:val="FF0000"/>
          <w:sz w:val="20"/>
          <w:szCs w:val="20"/>
          <w:lang w:val="en-GB"/>
        </w:rPr>
        <w:t>CAS</w:t>
      </w:r>
      <w:r w:rsidRPr="0064795C">
        <w:rPr>
          <w:color w:val="FF0000"/>
          <w:sz w:val="20"/>
          <w:szCs w:val="20"/>
          <w:lang w:val="en-GB"/>
        </w:rPr>
        <w:t xml:space="preserve"> requirements </w:t>
      </w:r>
      <w:r w:rsidR="00C578F6" w:rsidRPr="0064795C">
        <w:rPr>
          <w:color w:val="FF0000"/>
          <w:sz w:val="20"/>
          <w:szCs w:val="20"/>
          <w:lang w:val="en-GB"/>
        </w:rPr>
        <w:t>and still qualify for the diploma. Failure to complete it within twelve (12) months indicates that you have decided not to pursue the IB Diploma.</w:t>
      </w:r>
    </w:p>
    <w:p w14:paraId="134DAF18" w14:textId="77777777" w:rsidR="00164C3C" w:rsidRDefault="00164C3C" w:rsidP="005F29B2">
      <w:pPr>
        <w:rPr>
          <w:lang w:val="en-GB"/>
        </w:rPr>
      </w:pPr>
    </w:p>
    <w:p w14:paraId="490DCE0F" w14:textId="40D054B0" w:rsidR="000E3DCD" w:rsidRPr="0064795C" w:rsidRDefault="005F29B2" w:rsidP="005F29B2">
      <w:pPr>
        <w:rPr>
          <w:sz w:val="22"/>
          <w:szCs w:val="22"/>
          <w:lang w:val="en-GB"/>
        </w:rPr>
      </w:pPr>
      <w:r w:rsidRPr="0064795C">
        <w:rPr>
          <w:sz w:val="22"/>
          <w:szCs w:val="22"/>
          <w:lang w:val="en-GB"/>
        </w:rPr>
        <w:t>I have read and understand the requirements and commit to addressing the gaps by the specified deadline.</w:t>
      </w:r>
      <w:r w:rsidR="000E3DCD" w:rsidRPr="0064795C">
        <w:rPr>
          <w:sz w:val="22"/>
          <w:szCs w:val="22"/>
          <w:lang w:val="en-GB"/>
        </w:rPr>
        <w:t xml:space="preserve"> I understand that failure to do so will prevent me from qualifying for the IB Diploma.</w:t>
      </w:r>
    </w:p>
    <w:tbl>
      <w:tblPr>
        <w:tblStyle w:val="TabelacomGrelh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83"/>
        <w:gridCol w:w="3402"/>
        <w:gridCol w:w="284"/>
        <w:gridCol w:w="3827"/>
      </w:tblGrid>
      <w:tr w:rsidR="0064795C" w:rsidRPr="00474C5C" w14:paraId="4C7D28ED" w14:textId="77777777" w:rsidTr="0064795C">
        <w:trPr>
          <w:trHeight w:val="257"/>
        </w:trPr>
        <w:tc>
          <w:tcPr>
            <w:tcW w:w="3114" w:type="dxa"/>
            <w:tcBorders>
              <w:bottom w:val="single" w:sz="4" w:space="0" w:color="auto"/>
            </w:tcBorders>
          </w:tcPr>
          <w:p w14:paraId="77505DAF" w14:textId="77777777" w:rsidR="0064795C" w:rsidRPr="005F46A8" w:rsidRDefault="0064795C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283" w:type="dxa"/>
          </w:tcPr>
          <w:p w14:paraId="7B71B59B" w14:textId="77777777" w:rsidR="0064795C" w:rsidRPr="005F46A8" w:rsidRDefault="0064795C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126FB48" w14:textId="37ACCE43" w:rsidR="0064795C" w:rsidRPr="005F46A8" w:rsidRDefault="0064795C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284" w:type="dxa"/>
          </w:tcPr>
          <w:p w14:paraId="22AC5773" w14:textId="77777777" w:rsidR="0064795C" w:rsidRPr="005F46A8" w:rsidRDefault="0064795C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2F82EAF9" w14:textId="4870990D" w:rsidR="0064795C" w:rsidRPr="005F46A8" w:rsidRDefault="0064795C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</w:tr>
      <w:tr w:rsidR="0064795C" w14:paraId="14923138" w14:textId="77777777" w:rsidTr="0064795C">
        <w:trPr>
          <w:trHeight w:val="267"/>
        </w:trPr>
        <w:tc>
          <w:tcPr>
            <w:tcW w:w="3114" w:type="dxa"/>
            <w:tcBorders>
              <w:top w:val="single" w:sz="4" w:space="0" w:color="auto"/>
            </w:tcBorders>
          </w:tcPr>
          <w:p w14:paraId="7897D719" w14:textId="3D3CF0A7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 xml:space="preserve">Student </w:t>
            </w:r>
            <w:r>
              <w:rPr>
                <w:sz w:val="20"/>
                <w:szCs w:val="20"/>
                <w:lang w:val="en-GB"/>
              </w:rPr>
              <w:t>Signature</w:t>
            </w:r>
          </w:p>
        </w:tc>
        <w:tc>
          <w:tcPr>
            <w:tcW w:w="283" w:type="dxa"/>
          </w:tcPr>
          <w:p w14:paraId="30C8E8A3" w14:textId="77777777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423D377" w14:textId="6B979200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Parent</w:t>
            </w:r>
            <w:r>
              <w:rPr>
                <w:sz w:val="20"/>
                <w:szCs w:val="20"/>
                <w:lang w:val="en-GB"/>
              </w:rPr>
              <w:t>´s</w:t>
            </w:r>
            <w:r w:rsidRPr="00DA0C82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Signature</w:t>
            </w:r>
          </w:p>
        </w:tc>
        <w:tc>
          <w:tcPr>
            <w:tcW w:w="284" w:type="dxa"/>
          </w:tcPr>
          <w:p w14:paraId="457F5272" w14:textId="77777777" w:rsidR="0064795C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D745FF6" w14:textId="1C35580B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CAS Advisor / </w:t>
            </w:r>
            <w:r w:rsidRPr="00DA0C82">
              <w:rPr>
                <w:sz w:val="20"/>
                <w:szCs w:val="20"/>
                <w:lang w:val="en-GB"/>
              </w:rPr>
              <w:t>Tutor</w:t>
            </w:r>
          </w:p>
        </w:tc>
      </w:tr>
      <w:tr w:rsidR="0064795C" w:rsidRPr="005F46A8" w14:paraId="36EF09A3" w14:textId="77777777" w:rsidTr="0064795C">
        <w:trPr>
          <w:trHeight w:val="257"/>
        </w:trPr>
        <w:tc>
          <w:tcPr>
            <w:tcW w:w="3114" w:type="dxa"/>
            <w:tcBorders>
              <w:bottom w:val="single" w:sz="4" w:space="0" w:color="auto"/>
            </w:tcBorders>
          </w:tcPr>
          <w:p w14:paraId="28BBD374" w14:textId="77777777" w:rsidR="0064795C" w:rsidRPr="005F46A8" w:rsidRDefault="0064795C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283" w:type="dxa"/>
          </w:tcPr>
          <w:p w14:paraId="01E3FA0C" w14:textId="77777777" w:rsidR="0064795C" w:rsidRPr="005F46A8" w:rsidRDefault="0064795C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3402" w:type="dxa"/>
          </w:tcPr>
          <w:p w14:paraId="48ABE3E1" w14:textId="5BA91DAA" w:rsidR="0064795C" w:rsidRPr="005F46A8" w:rsidRDefault="0064795C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284" w:type="dxa"/>
          </w:tcPr>
          <w:p w14:paraId="30D87148" w14:textId="77777777" w:rsidR="0064795C" w:rsidRPr="005F46A8" w:rsidRDefault="0064795C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552074F" w14:textId="26EB6D9A" w:rsidR="0064795C" w:rsidRPr="005F46A8" w:rsidRDefault="0064795C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</w:tr>
      <w:tr w:rsidR="0064795C" w:rsidRPr="00DA0C82" w14:paraId="578C33CC" w14:textId="77777777" w:rsidTr="0064795C">
        <w:trPr>
          <w:trHeight w:val="257"/>
        </w:trPr>
        <w:tc>
          <w:tcPr>
            <w:tcW w:w="3114" w:type="dxa"/>
            <w:tcBorders>
              <w:top w:val="single" w:sz="4" w:space="0" w:color="auto"/>
            </w:tcBorders>
          </w:tcPr>
          <w:p w14:paraId="6091674C" w14:textId="671D9420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Today´s Date</w:t>
            </w:r>
          </w:p>
        </w:tc>
        <w:tc>
          <w:tcPr>
            <w:tcW w:w="283" w:type="dxa"/>
          </w:tcPr>
          <w:p w14:paraId="411A0EEC" w14:textId="77777777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4534B509" w14:textId="723A4947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84" w:type="dxa"/>
          </w:tcPr>
          <w:p w14:paraId="46A984A3" w14:textId="77777777" w:rsidR="0064795C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211FFBA" w14:textId="44D1FB7B" w:rsidR="0064795C" w:rsidRPr="00DA0C82" w:rsidRDefault="0064795C" w:rsidP="00FD023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CAS Coordinator Signature</w:t>
            </w:r>
          </w:p>
        </w:tc>
      </w:tr>
    </w:tbl>
    <w:p w14:paraId="384A69CB" w14:textId="77777777" w:rsidR="004D6CBB" w:rsidRPr="00DA0C82" w:rsidRDefault="004D6CBB" w:rsidP="0064795C">
      <w:pPr>
        <w:rPr>
          <w:lang w:val="en-GB"/>
        </w:rPr>
      </w:pPr>
    </w:p>
    <w:sectPr w:rsidR="004D6CBB" w:rsidRPr="00DA0C82" w:rsidSect="00474C5C">
      <w:headerReference w:type="default" r:id="rId7"/>
      <w:footerReference w:type="default" r:id="rId8"/>
      <w:pgSz w:w="12240" w:h="15840"/>
      <w:pgMar w:top="1440" w:right="900" w:bottom="1440" w:left="709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FFFC8" w14:textId="77777777" w:rsidR="00367513" w:rsidRDefault="00367513" w:rsidP="00AA47E2">
      <w:r>
        <w:separator/>
      </w:r>
    </w:p>
  </w:endnote>
  <w:endnote w:type="continuationSeparator" w:id="0">
    <w:p w14:paraId="2E2441FB" w14:textId="77777777" w:rsidR="00367513" w:rsidRDefault="00367513" w:rsidP="00AA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C8187" w14:textId="77777777" w:rsidR="00E765F3" w:rsidRPr="00933946" w:rsidRDefault="00E765F3" w:rsidP="00AA47E2">
    <w:pPr>
      <w:pStyle w:val="Rodap"/>
    </w:pPr>
    <w:r w:rsidRPr="00933946">
      <w:t>OIS - Oeiras International School, ASFL</w:t>
    </w:r>
  </w:p>
  <w:p w14:paraId="67C21565" w14:textId="77777777" w:rsidR="00E765F3" w:rsidRPr="00933946" w:rsidRDefault="00E765F3" w:rsidP="00AA47E2">
    <w:pPr>
      <w:pStyle w:val="Rodap"/>
    </w:pPr>
    <w:r w:rsidRPr="00933946">
      <w:t>Quinta N. Srª da Conceição - Rua Antero de Quental, Nº 7- 2730-013 Barcarena, Portugal</w:t>
    </w:r>
  </w:p>
  <w:p w14:paraId="1BBBBF8D" w14:textId="77777777" w:rsidR="003050B5" w:rsidRPr="00474C5C" w:rsidRDefault="00E765F3" w:rsidP="00AA47E2">
    <w:pPr>
      <w:pStyle w:val="Rodap"/>
      <w:rPr>
        <w:lang w:val="en-GB"/>
      </w:rPr>
    </w:pPr>
    <w:r w:rsidRPr="00474C5C">
      <w:rPr>
        <w:lang w:val="en-GB"/>
      </w:rPr>
      <w:t xml:space="preserve">Tel: +351 211 935 330 | NIPC 509 303 498 | </w:t>
    </w:r>
    <w:hyperlink r:id="rId1" w:history="1">
      <w:r w:rsidRPr="00474C5C">
        <w:rPr>
          <w:rStyle w:val="Hiperligao"/>
          <w:sz w:val="16"/>
          <w:szCs w:val="16"/>
          <w:lang w:val="en-GB"/>
        </w:rPr>
        <w:t>www.ois.pt</w:t>
      </w:r>
    </w:hyperlink>
    <w:r w:rsidRPr="00474C5C">
      <w:rPr>
        <w:lang w:val="en-GB"/>
      </w:rPr>
      <w:t xml:space="preserve">          </w:t>
    </w:r>
    <w:r w:rsidR="003050B5" w:rsidRPr="00474C5C">
      <w:rPr>
        <w:lang w:val="en-GB"/>
      </w:rPr>
      <w:t xml:space="preserve"> </w:t>
    </w:r>
  </w:p>
  <w:p w14:paraId="1C18A5BF" w14:textId="33F8C016" w:rsidR="0064795C" w:rsidRPr="00474C5C" w:rsidRDefault="0064795C" w:rsidP="0064795C">
    <w:pPr>
      <w:pStyle w:val="Rodap"/>
      <w:jc w:val="right"/>
      <w:rPr>
        <w:sz w:val="16"/>
        <w:szCs w:val="16"/>
        <w:lang w:val="en-GB"/>
      </w:rPr>
    </w:pPr>
    <w:r w:rsidRPr="00474C5C">
      <w:rPr>
        <w:sz w:val="16"/>
        <w:szCs w:val="16"/>
        <w:lang w:val="en-GB"/>
      </w:rPr>
      <w:t xml:space="preserve">Rev. </w:t>
    </w:r>
    <w:r w:rsidRPr="0064795C">
      <w:rPr>
        <w:sz w:val="16"/>
        <w:szCs w:val="16"/>
      </w:rPr>
      <w:fldChar w:fldCharType="begin"/>
    </w:r>
    <w:r w:rsidRPr="0064795C">
      <w:rPr>
        <w:sz w:val="16"/>
        <w:szCs w:val="16"/>
        <w:lang w:val="en-US"/>
      </w:rPr>
      <w:instrText xml:space="preserve"> DATE \@ "MMMM yy" </w:instrText>
    </w:r>
    <w:r w:rsidRPr="0064795C">
      <w:rPr>
        <w:sz w:val="16"/>
        <w:szCs w:val="16"/>
      </w:rPr>
      <w:fldChar w:fldCharType="separate"/>
    </w:r>
    <w:r w:rsidR="00474C5C">
      <w:rPr>
        <w:noProof/>
        <w:sz w:val="16"/>
        <w:szCs w:val="16"/>
        <w:lang w:val="en-US"/>
      </w:rPr>
      <w:t>April 24</w:t>
    </w:r>
    <w:r w:rsidRPr="0064795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27B4D" w14:textId="77777777" w:rsidR="00367513" w:rsidRDefault="00367513" w:rsidP="00AA47E2">
      <w:r>
        <w:separator/>
      </w:r>
    </w:p>
  </w:footnote>
  <w:footnote w:type="continuationSeparator" w:id="0">
    <w:p w14:paraId="4FD7EEEC" w14:textId="77777777" w:rsidR="00367513" w:rsidRDefault="00367513" w:rsidP="00AA4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894D6" w14:textId="77777777" w:rsidR="0031300C" w:rsidRDefault="00334E7C" w:rsidP="0031300C">
    <w:pPr>
      <w:ind w:firstLine="2124"/>
      <w:rPr>
        <w:color w:val="FF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457CB51" wp14:editId="371F9441">
          <wp:simplePos x="0" y="0"/>
          <wp:positionH relativeFrom="column">
            <wp:posOffset>5391150</wp:posOffset>
          </wp:positionH>
          <wp:positionV relativeFrom="paragraph">
            <wp:posOffset>-266700</wp:posOffset>
          </wp:positionV>
          <wp:extent cx="492760" cy="251460"/>
          <wp:effectExtent l="0" t="0" r="2540" b="0"/>
          <wp:wrapSquare wrapText="bothSides"/>
          <wp:docPr id="15824234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ec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87536F" wp14:editId="4F98B0A6">
          <wp:simplePos x="0" y="0"/>
          <wp:positionH relativeFrom="column">
            <wp:posOffset>4918075</wp:posOffset>
          </wp:positionH>
          <wp:positionV relativeFrom="paragraph">
            <wp:posOffset>-295275</wp:posOffset>
          </wp:positionV>
          <wp:extent cx="348615" cy="342900"/>
          <wp:effectExtent l="0" t="0" r="0" b="0"/>
          <wp:wrapSquare wrapText="bothSides"/>
          <wp:docPr id="13254745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-world-school-logo-1-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FBDBCA7" wp14:editId="1CFB1F2C">
          <wp:simplePos x="0" y="0"/>
          <wp:positionH relativeFrom="column">
            <wp:posOffset>4419600</wp:posOffset>
          </wp:positionH>
          <wp:positionV relativeFrom="paragraph">
            <wp:posOffset>-329565</wp:posOffset>
          </wp:positionV>
          <wp:extent cx="457200" cy="457200"/>
          <wp:effectExtent l="0" t="0" r="0" b="0"/>
          <wp:wrapSquare wrapText="bothSides"/>
          <wp:docPr id="1820003606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6EF">
      <w:rPr>
        <w:noProof/>
      </w:rPr>
      <w:drawing>
        <wp:anchor distT="0" distB="0" distL="114300" distR="114300" simplePos="0" relativeHeight="251664384" behindDoc="0" locked="0" layoutInCell="1" allowOverlap="1" wp14:anchorId="68E79FEB" wp14:editId="18EED869">
          <wp:simplePos x="0" y="0"/>
          <wp:positionH relativeFrom="margin">
            <wp:posOffset>6021705</wp:posOffset>
          </wp:positionH>
          <wp:positionV relativeFrom="paragraph">
            <wp:posOffset>-276225</wp:posOffset>
          </wp:positionV>
          <wp:extent cx="287655" cy="428625"/>
          <wp:effectExtent l="0" t="0" r="0" b="9525"/>
          <wp:wrapSquare wrapText="bothSides"/>
          <wp:docPr id="1670662405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6EF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1DF0E60D" wp14:editId="3DB63326">
          <wp:simplePos x="0" y="0"/>
          <wp:positionH relativeFrom="margin">
            <wp:posOffset>-228600</wp:posOffset>
          </wp:positionH>
          <wp:positionV relativeFrom="margin">
            <wp:posOffset>-822325</wp:posOffset>
          </wp:positionV>
          <wp:extent cx="1670050" cy="576580"/>
          <wp:effectExtent l="0" t="0" r="6350" b="0"/>
          <wp:wrapSquare wrapText="bothSides"/>
          <wp:docPr id="188943581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00C">
      <w:rPr>
        <w:color w:val="FF0000"/>
      </w:rPr>
      <w:t>CAS ILP</w:t>
    </w:r>
  </w:p>
  <w:p w14:paraId="7EF2CE13" w14:textId="1F89BA0D" w:rsidR="0031300C" w:rsidRDefault="0031300C" w:rsidP="0031300C">
    <w:r>
      <w:tab/>
    </w:r>
    <w:r>
      <w:tab/>
    </w:r>
    <w:r>
      <w:tab/>
      <w:t xml:space="preserve">      Year 13</w:t>
    </w:r>
  </w:p>
  <w:p w14:paraId="584C5B5B" w14:textId="43D8A451" w:rsidR="00DE3581" w:rsidRDefault="00344A09" w:rsidP="0031300C">
    <w:pPr>
      <w:ind w:firstLine="2124"/>
    </w:pPr>
    <w:r w:rsidRPr="008526B1">
      <w:rPr>
        <w:color w:val="FF0000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8700C"/>
    <w:multiLevelType w:val="hybridMultilevel"/>
    <w:tmpl w:val="652A7DE6"/>
    <w:lvl w:ilvl="0" w:tplc="8B6A072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D9002D"/>
    <w:multiLevelType w:val="hybridMultilevel"/>
    <w:tmpl w:val="F990AB5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EB2B52"/>
    <w:multiLevelType w:val="hybridMultilevel"/>
    <w:tmpl w:val="E6D4F7F6"/>
    <w:lvl w:ilvl="0" w:tplc="9F04087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2721956">
    <w:abstractNumId w:val="1"/>
  </w:num>
  <w:num w:numId="2" w16cid:durableId="1171678919">
    <w:abstractNumId w:val="0"/>
  </w:num>
  <w:num w:numId="3" w16cid:durableId="326980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EF"/>
    <w:rsid w:val="000A1141"/>
    <w:rsid w:val="000C7C54"/>
    <w:rsid w:val="000E38A1"/>
    <w:rsid w:val="000E3DCD"/>
    <w:rsid w:val="001125A1"/>
    <w:rsid w:val="00161F41"/>
    <w:rsid w:val="00164C3C"/>
    <w:rsid w:val="00252804"/>
    <w:rsid w:val="00276B55"/>
    <w:rsid w:val="0030054C"/>
    <w:rsid w:val="003050B5"/>
    <w:rsid w:val="0031300C"/>
    <w:rsid w:val="00334E7C"/>
    <w:rsid w:val="00344A09"/>
    <w:rsid w:val="00365C63"/>
    <w:rsid w:val="00367513"/>
    <w:rsid w:val="004016EF"/>
    <w:rsid w:val="00474C5C"/>
    <w:rsid w:val="004A071B"/>
    <w:rsid w:val="004D6CBB"/>
    <w:rsid w:val="004F1C4E"/>
    <w:rsid w:val="005C2F5D"/>
    <w:rsid w:val="005F29B2"/>
    <w:rsid w:val="005F46A8"/>
    <w:rsid w:val="0064795C"/>
    <w:rsid w:val="006D51B1"/>
    <w:rsid w:val="007A63CC"/>
    <w:rsid w:val="008E7BF3"/>
    <w:rsid w:val="009F13E7"/>
    <w:rsid w:val="00AA47E2"/>
    <w:rsid w:val="00AB04CD"/>
    <w:rsid w:val="00AD63D0"/>
    <w:rsid w:val="00BD467E"/>
    <w:rsid w:val="00C578F6"/>
    <w:rsid w:val="00D516EF"/>
    <w:rsid w:val="00DA0C82"/>
    <w:rsid w:val="00DE3581"/>
    <w:rsid w:val="00E431AA"/>
    <w:rsid w:val="00E765F3"/>
    <w:rsid w:val="00ED78BE"/>
    <w:rsid w:val="00FD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06573"/>
  <w15:chartTrackingRefBased/>
  <w15:docId w15:val="{3651A84C-68C4-4B70-9FF7-8F58B7BE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7E2"/>
    <w:pPr>
      <w:tabs>
        <w:tab w:val="left" w:pos="3285"/>
      </w:tabs>
      <w:spacing w:after="0" w:line="240" w:lineRule="auto"/>
    </w:pPr>
    <w:rPr>
      <w:rFonts w:ascii="Montserrat" w:hAnsi="Montserrat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E3581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E3581"/>
  </w:style>
  <w:style w:type="paragraph" w:styleId="Rodap">
    <w:name w:val="footer"/>
    <w:basedOn w:val="Normal"/>
    <w:link w:val="RodapCarter"/>
    <w:unhideWhenUsed/>
    <w:rsid w:val="00DE3581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rsid w:val="00DE3581"/>
  </w:style>
  <w:style w:type="character" w:styleId="Hiperligao">
    <w:name w:val="Hyperlink"/>
    <w:uiPriority w:val="99"/>
    <w:rsid w:val="003050B5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40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1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is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own\OneDrive\Templates\New%20OI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OIS Letterhead</Template>
  <TotalTime>11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Brown</dc:creator>
  <cp:keywords/>
  <dc:description/>
  <cp:lastModifiedBy>John Brown</cp:lastModifiedBy>
  <cp:revision>3</cp:revision>
  <cp:lastPrinted>2021-06-23T16:03:00Z</cp:lastPrinted>
  <dcterms:created xsi:type="dcterms:W3CDTF">2024-04-10T06:42:00Z</dcterms:created>
  <dcterms:modified xsi:type="dcterms:W3CDTF">2024-04-11T09:55:00Z</dcterms:modified>
</cp:coreProperties>
</file>